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4F65FF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sidR="005B4328">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D27A2">
        <w:rPr>
          <w:rFonts w:ascii="Garamond" w:hAnsi="Garamond"/>
          <w:b/>
          <w:bCs/>
          <w:u w:val="single"/>
        </w:rPr>
        <w:t>8</w:t>
      </w:r>
      <w:r w:rsidR="008E6DB4">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49FE521" w:rsidR="00AB4253" w:rsidRDefault="008E6DB4" w:rsidP="006F0373">
      <w:pPr>
        <w:spacing w:after="0"/>
        <w:jc w:val="both"/>
        <w:rPr>
          <w:noProof/>
        </w:rPr>
      </w:pPr>
      <w:r w:rsidRPr="008E6DB4">
        <w:rPr>
          <w:noProof/>
        </w:rPr>
        <w:drawing>
          <wp:inline distT="0" distB="0" distL="0" distR="0" wp14:anchorId="4525EF7D" wp14:editId="4586F2CA">
            <wp:extent cx="5544324" cy="2162477"/>
            <wp:effectExtent l="0" t="0" r="0" b="9525"/>
            <wp:docPr id="7233270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32704" name="Slika 1" descr="Slika, ki vsebuje besede besedilo, posnetek zaslona, pisava, številka&#10;&#10;Vsebina, ustvarjena z UI, morda ni pravilna."/>
                    <pic:cNvPicPr/>
                  </pic:nvPicPr>
                  <pic:blipFill>
                    <a:blip r:embed="rId13"/>
                    <a:stretch>
                      <a:fillRect/>
                    </a:stretch>
                  </pic:blipFill>
                  <pic:spPr>
                    <a:xfrm>
                      <a:off x="0" y="0"/>
                      <a:ext cx="5544324" cy="2162477"/>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EA764C1" w14:textId="77777777" w:rsidR="00A9140E" w:rsidRDefault="00A9140E" w:rsidP="00A9140E">
      <w:pPr>
        <w:suppressAutoHyphens w:val="0"/>
        <w:autoSpaceDN/>
        <w:spacing w:after="0"/>
        <w:jc w:val="both"/>
        <w:rPr>
          <w:rFonts w:ascii="Garamond" w:eastAsia="Times New Roman" w:hAnsi="Garamond"/>
          <w:lang w:eastAsia="sl-SI"/>
        </w:rPr>
      </w:pPr>
    </w:p>
    <w:p w14:paraId="376DC728" w14:textId="77777777" w:rsidR="00A9140E" w:rsidRPr="00A9140E" w:rsidRDefault="00A9140E" w:rsidP="00A9140E">
      <w:pPr>
        <w:suppressAutoHyphens w:val="0"/>
        <w:autoSpaceDN/>
        <w:spacing w:after="0"/>
        <w:jc w:val="both"/>
        <w:rPr>
          <w:rFonts w:ascii="Garamond" w:eastAsia="Times New Roman" w:hAnsi="Garamond"/>
          <w:lang w:eastAsia="sl-SI"/>
        </w:rPr>
      </w:pP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lastRenderedPageBreak/>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E5A65C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823D3">
        <w:rPr>
          <w:rFonts w:ascii="Garamond" w:eastAsia="Times New Roman" w:hAnsi="Garamond"/>
          <w:b/>
          <w:bCs/>
          <w:lang w:eastAsia="sl-SI"/>
        </w:rPr>
        <w:t>8</w:t>
      </w:r>
      <w:r w:rsidR="008E6DB4">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5B4328" w:rsidRPr="005B4328">
        <w:rPr>
          <w:rFonts w:ascii="Garamond" w:eastAsia="Times New Roman" w:hAnsi="Garamond"/>
          <w:b/>
          <w:bCs/>
          <w:lang w:eastAsia="sl-SI"/>
        </w:rPr>
        <w:t>-</w:t>
      </w:r>
      <w:r w:rsidR="008E6DB4">
        <w:rPr>
          <w:rFonts w:ascii="Garamond" w:eastAsia="Times New Roman" w:hAnsi="Garamond"/>
          <w:b/>
          <w:bCs/>
          <w:lang w:eastAsia="sl-SI"/>
        </w:rPr>
        <w:t xml:space="preserve">srebrov </w:t>
      </w:r>
      <w:proofErr w:type="spellStart"/>
      <w:r w:rsidR="008E6DB4">
        <w:rPr>
          <w:rFonts w:ascii="Garamond" w:eastAsia="Times New Roman" w:hAnsi="Garamond"/>
          <w:b/>
          <w:bCs/>
          <w:lang w:eastAsia="sl-SI"/>
        </w:rPr>
        <w:t>sulfadiazinat</w:t>
      </w:r>
      <w:proofErr w:type="spellEnd"/>
      <w:r w:rsidR="009B1214" w:rsidRPr="005B4328">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8E6DB4">
        <w:rPr>
          <w:rFonts w:ascii="Garamond" w:eastAsia="Times New Roman" w:hAnsi="Garamond"/>
          <w:b/>
          <w:bCs/>
          <w:lang w:eastAsia="sl-SI"/>
        </w:rPr>
        <w:t>D06BA01</w:t>
      </w:r>
      <w:r w:rsidR="005B4328" w:rsidRPr="005B4328">
        <w:rPr>
          <w:rFonts w:ascii="Garamond" w:eastAsia="Times New Roman" w:hAnsi="Garamond"/>
          <w:b/>
          <w:bCs/>
          <w:lang w:eastAsia="sl-SI"/>
        </w:rPr>
        <w:t>-L</w:t>
      </w:r>
      <w:r w:rsidR="005A2F22"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25EA1">
        <w:rPr>
          <w:rFonts w:ascii="Garamond" w:eastAsia="Times New Roman" w:hAnsi="Garamond"/>
          <w:lang w:eastAsia="sl-SI"/>
        </w:rPr>
        <w:t>1</w:t>
      </w:r>
      <w:r w:rsidR="00293256">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5B4328">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98CCF" w14:textId="77777777" w:rsidR="009D2C1A" w:rsidRDefault="009D2C1A" w:rsidP="00E5569B">
      <w:pPr>
        <w:spacing w:after="0"/>
      </w:pPr>
      <w:r>
        <w:separator/>
      </w:r>
    </w:p>
  </w:endnote>
  <w:endnote w:type="continuationSeparator" w:id="0">
    <w:p w14:paraId="4DC914DA" w14:textId="77777777" w:rsidR="009D2C1A" w:rsidRDefault="009D2C1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39F7B" w14:textId="77777777" w:rsidR="009D2C1A" w:rsidRDefault="009D2C1A" w:rsidP="00E5569B">
      <w:pPr>
        <w:spacing w:after="0"/>
      </w:pPr>
      <w:r>
        <w:separator/>
      </w:r>
    </w:p>
  </w:footnote>
  <w:footnote w:type="continuationSeparator" w:id="0">
    <w:p w14:paraId="25439DBD" w14:textId="77777777" w:rsidR="009D2C1A" w:rsidRDefault="009D2C1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74DB"/>
    <w:rsid w:val="00080D0E"/>
    <w:rsid w:val="000929B6"/>
    <w:rsid w:val="00094163"/>
    <w:rsid w:val="00094396"/>
    <w:rsid w:val="0009493E"/>
    <w:rsid w:val="000971B8"/>
    <w:rsid w:val="0009725C"/>
    <w:rsid w:val="000A2DDD"/>
    <w:rsid w:val="000A2E7A"/>
    <w:rsid w:val="000A3708"/>
    <w:rsid w:val="000A42C1"/>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5B01"/>
    <w:rsid w:val="00205E31"/>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5C01"/>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3557A"/>
    <w:rsid w:val="00544CE9"/>
    <w:rsid w:val="005518DA"/>
    <w:rsid w:val="00552186"/>
    <w:rsid w:val="00560281"/>
    <w:rsid w:val="005640D3"/>
    <w:rsid w:val="005646B9"/>
    <w:rsid w:val="00564A11"/>
    <w:rsid w:val="005651D3"/>
    <w:rsid w:val="00566540"/>
    <w:rsid w:val="00570CFA"/>
    <w:rsid w:val="005731D4"/>
    <w:rsid w:val="005755C8"/>
    <w:rsid w:val="005770DE"/>
    <w:rsid w:val="005772D1"/>
    <w:rsid w:val="00585873"/>
    <w:rsid w:val="00593ECD"/>
    <w:rsid w:val="00594234"/>
    <w:rsid w:val="0059471E"/>
    <w:rsid w:val="005950BB"/>
    <w:rsid w:val="00597CB5"/>
    <w:rsid w:val="005A2EEE"/>
    <w:rsid w:val="005A2F22"/>
    <w:rsid w:val="005A60FA"/>
    <w:rsid w:val="005B0B23"/>
    <w:rsid w:val="005B1BC6"/>
    <w:rsid w:val="005B4328"/>
    <w:rsid w:val="005C5F22"/>
    <w:rsid w:val="005C7ECE"/>
    <w:rsid w:val="005D01C0"/>
    <w:rsid w:val="005D028A"/>
    <w:rsid w:val="005D74C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3A74"/>
    <w:rsid w:val="007450AB"/>
    <w:rsid w:val="007470C7"/>
    <w:rsid w:val="0075207B"/>
    <w:rsid w:val="00752A6A"/>
    <w:rsid w:val="00753179"/>
    <w:rsid w:val="00762B4C"/>
    <w:rsid w:val="00764158"/>
    <w:rsid w:val="00764C98"/>
    <w:rsid w:val="007651C4"/>
    <w:rsid w:val="00770375"/>
    <w:rsid w:val="007777C3"/>
    <w:rsid w:val="00777BA8"/>
    <w:rsid w:val="00783176"/>
    <w:rsid w:val="007837E3"/>
    <w:rsid w:val="00784A3A"/>
    <w:rsid w:val="0078593D"/>
    <w:rsid w:val="0079083E"/>
    <w:rsid w:val="007923AC"/>
    <w:rsid w:val="00793EF0"/>
    <w:rsid w:val="00794A99"/>
    <w:rsid w:val="007A44BD"/>
    <w:rsid w:val="007A44D9"/>
    <w:rsid w:val="007A63A9"/>
    <w:rsid w:val="007B6BD7"/>
    <w:rsid w:val="007B6CD1"/>
    <w:rsid w:val="007C12E2"/>
    <w:rsid w:val="007C252D"/>
    <w:rsid w:val="007C70F8"/>
    <w:rsid w:val="007E2E05"/>
    <w:rsid w:val="007E3782"/>
    <w:rsid w:val="007E53DB"/>
    <w:rsid w:val="007E61B6"/>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32B3"/>
    <w:rsid w:val="008546CD"/>
    <w:rsid w:val="00855F24"/>
    <w:rsid w:val="0085688C"/>
    <w:rsid w:val="008601CE"/>
    <w:rsid w:val="0086067F"/>
    <w:rsid w:val="00861DBF"/>
    <w:rsid w:val="00862B8A"/>
    <w:rsid w:val="00863D4D"/>
    <w:rsid w:val="0087161F"/>
    <w:rsid w:val="008730E3"/>
    <w:rsid w:val="00880F3F"/>
    <w:rsid w:val="00881F6B"/>
    <w:rsid w:val="008823D3"/>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E6DB4"/>
    <w:rsid w:val="008F05E2"/>
    <w:rsid w:val="008F2644"/>
    <w:rsid w:val="008F4033"/>
    <w:rsid w:val="008F490D"/>
    <w:rsid w:val="009035BA"/>
    <w:rsid w:val="00904DF0"/>
    <w:rsid w:val="00922883"/>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4A4E"/>
    <w:rsid w:val="009C5CB6"/>
    <w:rsid w:val="009D123A"/>
    <w:rsid w:val="009D2287"/>
    <w:rsid w:val="009D25E0"/>
    <w:rsid w:val="009D2618"/>
    <w:rsid w:val="009D27A2"/>
    <w:rsid w:val="009D2C1A"/>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2F1A"/>
    <w:rsid w:val="00B33F98"/>
    <w:rsid w:val="00B356D8"/>
    <w:rsid w:val="00B41069"/>
    <w:rsid w:val="00B41109"/>
    <w:rsid w:val="00B50452"/>
    <w:rsid w:val="00B50891"/>
    <w:rsid w:val="00B52DB4"/>
    <w:rsid w:val="00B54D56"/>
    <w:rsid w:val="00B67822"/>
    <w:rsid w:val="00B71B5E"/>
    <w:rsid w:val="00B73933"/>
    <w:rsid w:val="00B74773"/>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C31"/>
    <w:rsid w:val="00D62C09"/>
    <w:rsid w:val="00D64BF8"/>
    <w:rsid w:val="00D724BD"/>
    <w:rsid w:val="00D771B3"/>
    <w:rsid w:val="00D77300"/>
    <w:rsid w:val="00D80954"/>
    <w:rsid w:val="00D84C80"/>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749"/>
    <w:rsid w:val="00F73F1D"/>
    <w:rsid w:val="00F81DE2"/>
    <w:rsid w:val="00F8349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94163"/>
    <w:rsid w:val="000971B8"/>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11875"/>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43A74"/>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62B8A"/>
    <w:rsid w:val="0087073C"/>
    <w:rsid w:val="008938CF"/>
    <w:rsid w:val="008952E3"/>
    <w:rsid w:val="00895626"/>
    <w:rsid w:val="008B09CD"/>
    <w:rsid w:val="008D59ED"/>
    <w:rsid w:val="008F502F"/>
    <w:rsid w:val="00922883"/>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516D"/>
    <w:rsid w:val="00D11E4E"/>
    <w:rsid w:val="00D13410"/>
    <w:rsid w:val="00D17D3B"/>
    <w:rsid w:val="00D22522"/>
    <w:rsid w:val="00D31BC6"/>
    <w:rsid w:val="00D41A31"/>
    <w:rsid w:val="00D4346A"/>
    <w:rsid w:val="00D43BEC"/>
    <w:rsid w:val="00D509EB"/>
    <w:rsid w:val="00D56060"/>
    <w:rsid w:val="00D810A1"/>
    <w:rsid w:val="00D84C80"/>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71CE3"/>
    <w:rsid w:val="00F71D5D"/>
    <w:rsid w:val="00F73749"/>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1427</Words>
  <Characters>8134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2026-01-12T10:17:00Z</cp:lastPrinted>
  <dcterms:created xsi:type="dcterms:W3CDTF">2026-01-12T10:20:00Z</dcterms:created>
  <dcterms:modified xsi:type="dcterms:W3CDTF">2026-01-12T10:20:00Z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